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0D9" w:rsidRDefault="00F620D9" w:rsidP="00F620D9">
      <w:pPr>
        <w:jc w:val="center"/>
      </w:pPr>
      <w:bookmarkStart w:id="0" w:name="_GoBack"/>
      <w:bookmarkEnd w:id="0"/>
      <w:r>
        <w:t>Aus der …………………………klinik (bzw.: Aus dem Institut für …………….)</w:t>
      </w:r>
    </w:p>
    <w:p w:rsidR="00F620D9" w:rsidRDefault="00F620D9" w:rsidP="00F620D9">
      <w:pPr>
        <w:jc w:val="center"/>
      </w:pPr>
      <w:r>
        <w:t>der Medizinischen Fakultät Mannheim</w:t>
      </w:r>
    </w:p>
    <w:p w:rsidR="00F620D9" w:rsidRDefault="00F620D9" w:rsidP="00F620D9">
      <w:pPr>
        <w:spacing w:after="1986"/>
        <w:jc w:val="center"/>
      </w:pPr>
      <w:r>
        <w:t>(Direktor: Prof. Dr. med. ……..)</w:t>
      </w:r>
    </w:p>
    <w:p w:rsidR="00F620D9" w:rsidRPr="00B0651E" w:rsidRDefault="00F620D9" w:rsidP="00F620D9">
      <w:pPr>
        <w:jc w:val="center"/>
        <w:rPr>
          <w:sz w:val="28"/>
          <w:szCs w:val="28"/>
        </w:rPr>
      </w:pPr>
      <w:r w:rsidRPr="00B0651E">
        <w:rPr>
          <w:sz w:val="28"/>
          <w:szCs w:val="28"/>
        </w:rPr>
        <w:t>Über die Problematik, eine Dissertationsschrift abzufassen,</w:t>
      </w:r>
    </w:p>
    <w:p w:rsidR="00F620D9" w:rsidRPr="00B0651E" w:rsidRDefault="00F620D9" w:rsidP="00F620D9">
      <w:pPr>
        <w:spacing w:after="1702"/>
        <w:jc w:val="center"/>
        <w:rPr>
          <w:sz w:val="28"/>
          <w:szCs w:val="28"/>
        </w:rPr>
      </w:pPr>
      <w:r w:rsidRPr="00B0651E">
        <w:rPr>
          <w:sz w:val="28"/>
          <w:szCs w:val="28"/>
        </w:rPr>
        <w:t>ohne formal Fehler zu begehen.</w:t>
      </w:r>
    </w:p>
    <w:p w:rsidR="00F620D9" w:rsidRDefault="00F620D9" w:rsidP="00F620D9">
      <w:pPr>
        <w:jc w:val="center"/>
      </w:pPr>
      <w:r>
        <w:t>Inauguraldissertation</w:t>
      </w:r>
    </w:p>
    <w:p w:rsidR="00F620D9" w:rsidRDefault="00F620D9" w:rsidP="00F620D9">
      <w:pPr>
        <w:jc w:val="center"/>
      </w:pPr>
      <w:r>
        <w:t>zur Erlangung des medizinischen Doktorgrades</w:t>
      </w:r>
      <w:r w:rsidR="00182C17">
        <w:rPr>
          <w:rStyle w:val="Funotenzeichen"/>
        </w:rPr>
        <w:footnoteReference w:id="1"/>
      </w:r>
    </w:p>
    <w:p w:rsidR="00F620D9" w:rsidRDefault="00F620D9" w:rsidP="00F620D9">
      <w:pPr>
        <w:jc w:val="center"/>
      </w:pPr>
      <w:r>
        <w:t>der</w:t>
      </w:r>
    </w:p>
    <w:p w:rsidR="00F620D9" w:rsidRDefault="00F620D9" w:rsidP="00F620D9">
      <w:pPr>
        <w:jc w:val="center"/>
      </w:pPr>
      <w:r>
        <w:t>Medizinischen Fakultät Mannheim</w:t>
      </w:r>
    </w:p>
    <w:p w:rsidR="00F620D9" w:rsidRDefault="00F620D9" w:rsidP="00F620D9">
      <w:pPr>
        <w:jc w:val="center"/>
      </w:pPr>
      <w:r>
        <w:t>der Ruprecht-Karls-Universität</w:t>
      </w:r>
    </w:p>
    <w:p w:rsidR="00F620D9" w:rsidRDefault="00F620D9" w:rsidP="00F620D9">
      <w:pPr>
        <w:jc w:val="center"/>
      </w:pPr>
      <w:r>
        <w:t>zu</w:t>
      </w:r>
    </w:p>
    <w:p w:rsidR="00F620D9" w:rsidRDefault="00F620D9" w:rsidP="00F620D9">
      <w:pPr>
        <w:spacing w:after="1418"/>
        <w:jc w:val="center"/>
      </w:pPr>
      <w:r>
        <w:t>Heidelberg</w:t>
      </w:r>
    </w:p>
    <w:p w:rsidR="00F620D9" w:rsidRDefault="00F620D9" w:rsidP="00F620D9">
      <w:pPr>
        <w:jc w:val="center"/>
      </w:pPr>
      <w:r>
        <w:t>vorgelegt von</w:t>
      </w:r>
    </w:p>
    <w:p w:rsidR="00F620D9" w:rsidRDefault="006A47AF" w:rsidP="00F620D9">
      <w:pPr>
        <w:jc w:val="center"/>
      </w:pPr>
      <w:r>
        <w:t>[Vor- und Nachname]</w:t>
      </w:r>
    </w:p>
    <w:p w:rsidR="00F620D9" w:rsidRDefault="00F620D9" w:rsidP="00F620D9">
      <w:pPr>
        <w:jc w:val="center"/>
      </w:pPr>
    </w:p>
    <w:p w:rsidR="00F620D9" w:rsidRDefault="00F620D9" w:rsidP="00F620D9">
      <w:pPr>
        <w:jc w:val="center"/>
      </w:pPr>
      <w:r>
        <w:t>aus</w:t>
      </w:r>
    </w:p>
    <w:p w:rsidR="00F620D9" w:rsidRDefault="006A47AF" w:rsidP="00F620D9">
      <w:pPr>
        <w:jc w:val="center"/>
      </w:pPr>
      <w:r>
        <w:t>[Geburtsort]</w:t>
      </w:r>
    </w:p>
    <w:p w:rsidR="00F620D9" w:rsidRDefault="006A47AF" w:rsidP="00F620D9">
      <w:pPr>
        <w:jc w:val="center"/>
      </w:pPr>
      <w:r>
        <w:t>2020</w:t>
      </w:r>
    </w:p>
    <w:p w:rsidR="00F620D9" w:rsidRDefault="00F620D9" w:rsidP="00F620D9">
      <w:pPr>
        <w:jc w:val="center"/>
      </w:pPr>
    </w:p>
    <w:p w:rsidR="00F620D9" w:rsidRDefault="00F620D9" w:rsidP="003C03FF">
      <w:pPr>
        <w:sectPr w:rsidR="00F620D9" w:rsidSect="00F620D9">
          <w:pgSz w:w="11906" w:h="16838"/>
          <w:pgMar w:top="2835" w:right="1418" w:bottom="1134" w:left="1418" w:header="709" w:footer="709" w:gutter="0"/>
          <w:cols w:space="708"/>
          <w:docGrid w:linePitch="360"/>
        </w:sectPr>
      </w:pPr>
    </w:p>
    <w:p w:rsidR="006246E5" w:rsidRDefault="006246E5" w:rsidP="006246E5">
      <w:pPr>
        <w:spacing w:before="11058"/>
        <w:jc w:val="center"/>
      </w:pPr>
      <w:r>
        <w:lastRenderedPageBreak/>
        <w:t>Dekan: (Frau) Prof. Dr. med. …….</w:t>
      </w:r>
    </w:p>
    <w:p w:rsidR="006246E5" w:rsidRDefault="006246E5" w:rsidP="006246E5">
      <w:pPr>
        <w:jc w:val="center"/>
      </w:pPr>
      <w:r>
        <w:t>Referent(in): (Frau) Prof. Dr. med. / Priv.-Doz. Dr. med. ……………….</w:t>
      </w:r>
    </w:p>
    <w:p w:rsidR="006246E5" w:rsidRDefault="006246E5" w:rsidP="003C03FF">
      <w:pPr>
        <w:sectPr w:rsidR="006246E5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3B44B7" w:rsidRPr="001A61F6" w:rsidRDefault="00A016C6" w:rsidP="00B0651E">
      <w:pPr>
        <w:pageBreakBefore/>
        <w:spacing w:before="240" w:after="480"/>
        <w:ind w:left="312" w:hanging="312"/>
        <w:jc w:val="center"/>
        <w:rPr>
          <w:caps/>
          <w:sz w:val="28"/>
          <w:szCs w:val="28"/>
        </w:rPr>
      </w:pPr>
      <w:r w:rsidRPr="001A61F6">
        <w:rPr>
          <w:caps/>
          <w:sz w:val="28"/>
          <w:szCs w:val="28"/>
        </w:rPr>
        <w:lastRenderedPageBreak/>
        <w:t>Inhaltsverzeichnis</w:t>
      </w:r>
    </w:p>
    <w:p w:rsidR="00A016C6" w:rsidRDefault="00A016C6" w:rsidP="00A016C6">
      <w:pPr>
        <w:jc w:val="right"/>
      </w:pPr>
      <w:r>
        <w:tab/>
        <w:t>Seite</w:t>
      </w:r>
    </w:p>
    <w:p w:rsidR="00AA0481" w:rsidRDefault="004E35B4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fldChar w:fldCharType="begin"/>
      </w:r>
      <w:r>
        <w:instrText xml:space="preserve"> TOC \o "1-3" \u </w:instrText>
      </w:r>
      <w:r>
        <w:fldChar w:fldCharType="separate"/>
      </w:r>
      <w:r w:rsidR="00AA0481">
        <w:rPr>
          <w:noProof/>
        </w:rPr>
        <w:t>Abkürzungsverzeichnis</w:t>
      </w:r>
      <w:r w:rsidR="00AA0481" w:rsidRPr="0016010A">
        <w:rPr>
          <w:caps w:val="0"/>
          <w:noProof/>
        </w:rPr>
        <w:t xml:space="preserve"> (falls erforderlich)</w:t>
      </w:r>
      <w:r w:rsidR="00AA0481">
        <w:rPr>
          <w:noProof/>
        </w:rPr>
        <w:tab/>
      </w:r>
      <w:r w:rsidR="00AA0481">
        <w:rPr>
          <w:noProof/>
        </w:rPr>
        <w:fldChar w:fldCharType="begin"/>
      </w:r>
      <w:r w:rsidR="00AA0481">
        <w:rPr>
          <w:noProof/>
        </w:rPr>
        <w:instrText xml:space="preserve"> PAGEREF _Toc77250207 \h </w:instrText>
      </w:r>
      <w:r w:rsidR="00AA0481">
        <w:rPr>
          <w:noProof/>
        </w:rPr>
      </w:r>
      <w:r w:rsidR="00AA0481">
        <w:rPr>
          <w:noProof/>
        </w:rPr>
        <w:fldChar w:fldCharType="separate"/>
      </w:r>
      <w:r w:rsidR="00AA0481">
        <w:rPr>
          <w:noProof/>
        </w:rPr>
        <w:t>1</w:t>
      </w:r>
      <w:r w:rsidR="00AA0481"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1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Einleitung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1.1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1.2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1.3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1.4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Material und Methoden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2.1.1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2.1.2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2.1.3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2.2.1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2.2.2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2.2.3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2.2.4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2.3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Ergebnisse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3.1.4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3.1.5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3.1.6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lastRenderedPageBreak/>
        <w:t>3.1.7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3.2.1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Diskussion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4.3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4.4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4.5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4.6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3"/>
        <w:rPr>
          <w:rFonts w:asciiTheme="minorHAnsi" w:eastAsiaTheme="minorEastAsia" w:hAnsiTheme="minorHAnsi" w:cstheme="minorBidi"/>
          <w:noProof/>
          <w:sz w:val="22"/>
          <w:szCs w:val="22"/>
          <w:lang w:eastAsia="de-DE"/>
        </w:rPr>
      </w:pPr>
      <w:r>
        <w:rPr>
          <w:noProof/>
        </w:rPr>
        <w:t>4.6.1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5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Zusammenfassung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6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Literaturverzeichnis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7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Tabellarischer Anhang</w:t>
      </w:r>
      <w:r w:rsidRPr="0016010A">
        <w:rPr>
          <w:caps w:val="0"/>
          <w:noProof/>
        </w:rPr>
        <w:t xml:space="preserve"> (falls erforderlich)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8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Lebenslauf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A0481" w:rsidRDefault="00AA0481">
      <w:pPr>
        <w:pStyle w:val="Verzeichnis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</w:pPr>
      <w:r>
        <w:rPr>
          <w:noProof/>
        </w:rPr>
        <w:t>9</w:t>
      </w:r>
      <w:r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de-DE"/>
        </w:rPr>
        <w:tab/>
      </w:r>
      <w:r>
        <w:rPr>
          <w:noProof/>
        </w:rPr>
        <w:t>Danksagung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_Toc77250247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A61F6" w:rsidRDefault="004E35B4" w:rsidP="001A61F6">
      <w:r>
        <w:fldChar w:fldCharType="end"/>
      </w:r>
    </w:p>
    <w:p w:rsidR="001A61F6" w:rsidRDefault="001A61F6" w:rsidP="001A61F6">
      <w:pPr>
        <w:sectPr w:rsidR="001A61F6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A016C6" w:rsidRDefault="00A016C6" w:rsidP="0077214D">
      <w:pPr>
        <w:pStyle w:val="berschrift1"/>
        <w:numPr>
          <w:ilvl w:val="0"/>
          <w:numId w:val="0"/>
        </w:numPr>
        <w:rPr>
          <w:caps w:val="0"/>
          <w:szCs w:val="24"/>
        </w:rPr>
      </w:pPr>
      <w:bookmarkStart w:id="1" w:name="_Toc77250207"/>
      <w:r w:rsidRPr="0077214D">
        <w:lastRenderedPageBreak/>
        <w:t>Abkürzungsverzeichnis</w:t>
      </w:r>
      <w:r w:rsidRPr="003A1F15">
        <w:rPr>
          <w:caps w:val="0"/>
          <w:szCs w:val="24"/>
        </w:rPr>
        <w:t xml:space="preserve"> (falls erforderlich)</w:t>
      </w:r>
      <w:bookmarkEnd w:id="1"/>
    </w:p>
    <w:p w:rsidR="007E6844" w:rsidRPr="007E6844" w:rsidRDefault="007E6844" w:rsidP="007E6844"/>
    <w:p w:rsidR="00307D9A" w:rsidRDefault="00307D9A" w:rsidP="004E35B4">
      <w:pPr>
        <w:pStyle w:val="berschrift1"/>
      </w:pPr>
      <w:bookmarkStart w:id="2" w:name="_Toc77250208"/>
      <w:r>
        <w:lastRenderedPageBreak/>
        <w:t>Einleitung</w:t>
      </w:r>
      <w:bookmarkEnd w:id="2"/>
    </w:p>
    <w:p w:rsidR="001A61F6" w:rsidRDefault="001A61F6" w:rsidP="00801A98">
      <w:pPr>
        <w:pStyle w:val="berschrift2"/>
      </w:pPr>
      <w:bookmarkStart w:id="3" w:name="_Toc77250209"/>
      <w:bookmarkEnd w:id="3"/>
    </w:p>
    <w:p w:rsidR="00801A98" w:rsidRDefault="00801A98" w:rsidP="00801A98">
      <w:pPr>
        <w:pStyle w:val="berschrift2"/>
      </w:pPr>
      <w:bookmarkStart w:id="4" w:name="_Toc77250210"/>
      <w:bookmarkEnd w:id="4"/>
    </w:p>
    <w:p w:rsidR="00801A98" w:rsidRDefault="00801A98" w:rsidP="004E35B4">
      <w:pPr>
        <w:pStyle w:val="berschrift2"/>
      </w:pPr>
      <w:bookmarkStart w:id="5" w:name="_Toc77250211"/>
      <w:bookmarkEnd w:id="5"/>
    </w:p>
    <w:p w:rsidR="004E35B4" w:rsidRPr="004E35B4" w:rsidRDefault="004E35B4" w:rsidP="004E35B4">
      <w:pPr>
        <w:pStyle w:val="berschrift2"/>
      </w:pPr>
      <w:bookmarkStart w:id="6" w:name="_Toc77250212"/>
      <w:bookmarkEnd w:id="6"/>
    </w:p>
    <w:p w:rsidR="00307D9A" w:rsidRDefault="00307D9A" w:rsidP="001A61F6">
      <w:pPr>
        <w:pStyle w:val="berschrift1"/>
      </w:pPr>
      <w:bookmarkStart w:id="7" w:name="_Toc77250213"/>
      <w:r>
        <w:lastRenderedPageBreak/>
        <w:t>Material und Methoden</w:t>
      </w:r>
      <w:bookmarkEnd w:id="7"/>
    </w:p>
    <w:p w:rsidR="00801A98" w:rsidRDefault="00801A98" w:rsidP="00801A98">
      <w:pPr>
        <w:pStyle w:val="berschrift2"/>
      </w:pPr>
      <w:bookmarkStart w:id="8" w:name="_Toc77250214"/>
      <w:bookmarkEnd w:id="8"/>
    </w:p>
    <w:p w:rsidR="00B0651E" w:rsidRDefault="00B0651E" w:rsidP="00B0651E">
      <w:pPr>
        <w:pStyle w:val="berschrift3"/>
      </w:pPr>
      <w:bookmarkStart w:id="9" w:name="_Toc77250215"/>
      <w:bookmarkEnd w:id="9"/>
    </w:p>
    <w:p w:rsidR="00B0651E" w:rsidRDefault="00B0651E" w:rsidP="00B0651E">
      <w:pPr>
        <w:pStyle w:val="berschrift3"/>
      </w:pPr>
      <w:bookmarkStart w:id="10" w:name="_Toc77250216"/>
      <w:bookmarkEnd w:id="10"/>
    </w:p>
    <w:p w:rsidR="00B0651E" w:rsidRPr="00B0651E" w:rsidRDefault="00B0651E" w:rsidP="00B0651E">
      <w:pPr>
        <w:pStyle w:val="berschrift3"/>
      </w:pPr>
      <w:bookmarkStart w:id="11" w:name="_Toc77250217"/>
      <w:bookmarkEnd w:id="11"/>
    </w:p>
    <w:p w:rsidR="00801A98" w:rsidRDefault="00801A98" w:rsidP="00801A98">
      <w:pPr>
        <w:pStyle w:val="berschrift2"/>
      </w:pPr>
      <w:bookmarkStart w:id="12" w:name="_Toc77250218"/>
      <w:bookmarkEnd w:id="12"/>
    </w:p>
    <w:p w:rsidR="00801A98" w:rsidRPr="001A61F6" w:rsidRDefault="00801A98" w:rsidP="00801A98">
      <w:pPr>
        <w:pStyle w:val="berschrift3"/>
      </w:pPr>
      <w:bookmarkStart w:id="13" w:name="_Toc77250219"/>
      <w:bookmarkEnd w:id="13"/>
    </w:p>
    <w:p w:rsidR="00801A98" w:rsidRDefault="00801A98" w:rsidP="00801A98">
      <w:pPr>
        <w:pStyle w:val="berschrift3"/>
      </w:pPr>
      <w:bookmarkStart w:id="14" w:name="_Toc77250220"/>
      <w:bookmarkEnd w:id="14"/>
    </w:p>
    <w:p w:rsidR="00B0651E" w:rsidRDefault="00B0651E" w:rsidP="00B0651E">
      <w:pPr>
        <w:pStyle w:val="berschrift3"/>
      </w:pPr>
      <w:bookmarkStart w:id="15" w:name="_Toc77250221"/>
      <w:bookmarkEnd w:id="15"/>
    </w:p>
    <w:p w:rsidR="00B0651E" w:rsidRDefault="00B0651E" w:rsidP="00B0651E">
      <w:pPr>
        <w:pStyle w:val="berschrift3"/>
      </w:pPr>
      <w:bookmarkStart w:id="16" w:name="_Toc77250222"/>
      <w:bookmarkEnd w:id="16"/>
    </w:p>
    <w:p w:rsidR="00B0651E" w:rsidRPr="00B0651E" w:rsidRDefault="00B0651E" w:rsidP="00B0651E">
      <w:pPr>
        <w:pStyle w:val="berschrift2"/>
      </w:pPr>
      <w:bookmarkStart w:id="17" w:name="_Toc77250223"/>
      <w:bookmarkEnd w:id="17"/>
    </w:p>
    <w:p w:rsidR="00307D9A" w:rsidRDefault="00307D9A" w:rsidP="001A61F6">
      <w:pPr>
        <w:pStyle w:val="berschrift1"/>
      </w:pPr>
      <w:bookmarkStart w:id="18" w:name="_Toc77250224"/>
      <w:r>
        <w:lastRenderedPageBreak/>
        <w:t>Ergebnisse</w:t>
      </w:r>
      <w:bookmarkEnd w:id="18"/>
    </w:p>
    <w:p w:rsidR="00801A98" w:rsidRDefault="00801A98" w:rsidP="00801A98">
      <w:pPr>
        <w:pStyle w:val="berschrift2"/>
      </w:pPr>
      <w:bookmarkStart w:id="19" w:name="_Toc77250225"/>
      <w:bookmarkEnd w:id="19"/>
    </w:p>
    <w:p w:rsidR="00C80DE9" w:rsidRPr="00C80DE9" w:rsidRDefault="00C80DE9" w:rsidP="00C80DE9">
      <w:pPr>
        <w:pStyle w:val="berschrift3"/>
      </w:pPr>
      <w:bookmarkStart w:id="20" w:name="_Toc77250226"/>
      <w:bookmarkEnd w:id="20"/>
    </w:p>
    <w:p w:rsidR="00B0651E" w:rsidRDefault="00B0651E" w:rsidP="00B0651E">
      <w:pPr>
        <w:pStyle w:val="berschrift3"/>
      </w:pPr>
      <w:bookmarkStart w:id="21" w:name="_Toc77250227"/>
      <w:bookmarkEnd w:id="21"/>
    </w:p>
    <w:p w:rsidR="00B0651E" w:rsidRDefault="00B0651E" w:rsidP="00B0651E">
      <w:pPr>
        <w:pStyle w:val="berschrift3"/>
      </w:pPr>
      <w:bookmarkStart w:id="22" w:name="_Toc77250228"/>
      <w:bookmarkEnd w:id="22"/>
    </w:p>
    <w:p w:rsidR="00B0651E" w:rsidRDefault="00B0651E" w:rsidP="00B0651E">
      <w:pPr>
        <w:pStyle w:val="berschrift3"/>
      </w:pPr>
      <w:bookmarkStart w:id="23" w:name="_Toc77250229"/>
      <w:bookmarkEnd w:id="23"/>
    </w:p>
    <w:p w:rsidR="00B0651E" w:rsidRDefault="00B0651E" w:rsidP="00B0651E">
      <w:pPr>
        <w:pStyle w:val="berschrift3"/>
      </w:pPr>
      <w:bookmarkStart w:id="24" w:name="_Toc77250230"/>
      <w:bookmarkEnd w:id="24"/>
    </w:p>
    <w:p w:rsidR="00B0651E" w:rsidRDefault="00B0651E" w:rsidP="00B0651E">
      <w:pPr>
        <w:pStyle w:val="berschrift3"/>
      </w:pPr>
      <w:bookmarkStart w:id="25" w:name="_Toc77250231"/>
      <w:bookmarkEnd w:id="25"/>
    </w:p>
    <w:p w:rsidR="00B0651E" w:rsidRPr="00B0651E" w:rsidRDefault="00B0651E" w:rsidP="00B0651E">
      <w:pPr>
        <w:pStyle w:val="berschrift3"/>
      </w:pPr>
      <w:bookmarkStart w:id="26" w:name="_Toc77250232"/>
      <w:bookmarkEnd w:id="26"/>
    </w:p>
    <w:p w:rsidR="00801A98" w:rsidRDefault="00801A98" w:rsidP="00801A98">
      <w:pPr>
        <w:pStyle w:val="berschrift2"/>
      </w:pPr>
      <w:bookmarkStart w:id="27" w:name="_Toc77250233"/>
      <w:bookmarkEnd w:id="27"/>
    </w:p>
    <w:p w:rsidR="00B0651E" w:rsidRPr="00B0651E" w:rsidRDefault="00B0651E" w:rsidP="00B0651E">
      <w:pPr>
        <w:pStyle w:val="berschrift3"/>
      </w:pPr>
      <w:bookmarkStart w:id="28" w:name="_Toc77250234"/>
      <w:bookmarkEnd w:id="28"/>
    </w:p>
    <w:p w:rsidR="00307D9A" w:rsidRDefault="00307D9A" w:rsidP="001A61F6">
      <w:pPr>
        <w:pStyle w:val="berschrift1"/>
      </w:pPr>
      <w:bookmarkStart w:id="29" w:name="_Toc77250235"/>
      <w:r>
        <w:lastRenderedPageBreak/>
        <w:t>Diskussion</w:t>
      </w:r>
      <w:bookmarkEnd w:id="29"/>
    </w:p>
    <w:p w:rsidR="00801A98" w:rsidRDefault="00801A98" w:rsidP="00801A98">
      <w:pPr>
        <w:pStyle w:val="berschrift2"/>
      </w:pPr>
      <w:bookmarkStart w:id="30" w:name="_Toc77250236"/>
      <w:bookmarkEnd w:id="30"/>
    </w:p>
    <w:p w:rsidR="00801A98" w:rsidRDefault="00801A98" w:rsidP="00801A98">
      <w:pPr>
        <w:pStyle w:val="berschrift2"/>
      </w:pPr>
      <w:bookmarkStart w:id="31" w:name="_Toc77250237"/>
      <w:bookmarkEnd w:id="31"/>
    </w:p>
    <w:p w:rsidR="00801A98" w:rsidRDefault="00801A98" w:rsidP="00801A98">
      <w:pPr>
        <w:pStyle w:val="berschrift2"/>
      </w:pPr>
      <w:bookmarkStart w:id="32" w:name="_Toc77250238"/>
      <w:bookmarkEnd w:id="32"/>
    </w:p>
    <w:p w:rsidR="00801A98" w:rsidRDefault="00801A98" w:rsidP="00801A98">
      <w:pPr>
        <w:pStyle w:val="berschrift2"/>
      </w:pPr>
      <w:bookmarkStart w:id="33" w:name="_Toc77250239"/>
      <w:bookmarkEnd w:id="33"/>
    </w:p>
    <w:p w:rsidR="00801A98" w:rsidRDefault="00801A98" w:rsidP="00801A98">
      <w:pPr>
        <w:pStyle w:val="berschrift2"/>
      </w:pPr>
      <w:bookmarkStart w:id="34" w:name="_Toc77250240"/>
      <w:bookmarkEnd w:id="34"/>
    </w:p>
    <w:p w:rsidR="00801A98" w:rsidRDefault="00801A98" w:rsidP="00801A98">
      <w:pPr>
        <w:pStyle w:val="berschrift2"/>
      </w:pPr>
      <w:bookmarkStart w:id="35" w:name="_Toc77250241"/>
      <w:bookmarkEnd w:id="35"/>
    </w:p>
    <w:p w:rsidR="00B0651E" w:rsidRPr="00B0651E" w:rsidRDefault="00B0651E" w:rsidP="00B0651E">
      <w:pPr>
        <w:pStyle w:val="berschrift3"/>
      </w:pPr>
      <w:bookmarkStart w:id="36" w:name="_Toc77250242"/>
      <w:bookmarkEnd w:id="36"/>
    </w:p>
    <w:p w:rsidR="00307D9A" w:rsidRDefault="00307D9A" w:rsidP="001A61F6">
      <w:pPr>
        <w:pStyle w:val="berschrift1"/>
      </w:pPr>
      <w:bookmarkStart w:id="37" w:name="_Toc77250243"/>
      <w:r>
        <w:lastRenderedPageBreak/>
        <w:t>Zusammenfassung</w:t>
      </w:r>
      <w:bookmarkEnd w:id="37"/>
    </w:p>
    <w:p w:rsidR="00801A98" w:rsidRPr="00801A98" w:rsidRDefault="00801A98" w:rsidP="00801A98"/>
    <w:p w:rsidR="00307D9A" w:rsidRDefault="00307D9A" w:rsidP="001A61F6">
      <w:pPr>
        <w:pStyle w:val="berschrift1"/>
      </w:pPr>
      <w:bookmarkStart w:id="38" w:name="_Toc77250244"/>
      <w:r>
        <w:lastRenderedPageBreak/>
        <w:t>Literaturverzeichnis</w:t>
      </w:r>
      <w:bookmarkEnd w:id="38"/>
    </w:p>
    <w:p w:rsidR="00801A98" w:rsidRPr="00801A98" w:rsidRDefault="00801A98" w:rsidP="00801A98"/>
    <w:p w:rsidR="00307D9A" w:rsidRDefault="00307D9A" w:rsidP="001A61F6">
      <w:pPr>
        <w:pStyle w:val="berschrift1"/>
      </w:pPr>
      <w:bookmarkStart w:id="39" w:name="_Toc77250245"/>
      <w:r>
        <w:lastRenderedPageBreak/>
        <w:t>Tabellarischer Anhang</w:t>
      </w:r>
      <w:r w:rsidRPr="00690720">
        <w:rPr>
          <w:caps w:val="0"/>
          <w:sz w:val="24"/>
          <w:szCs w:val="24"/>
        </w:rPr>
        <w:t xml:space="preserve"> (falls erforderlich)</w:t>
      </w:r>
      <w:bookmarkEnd w:id="39"/>
    </w:p>
    <w:p w:rsidR="00801A98" w:rsidRPr="00801A98" w:rsidRDefault="00801A98" w:rsidP="00801A98"/>
    <w:p w:rsidR="00307D9A" w:rsidRDefault="00307D9A" w:rsidP="001A61F6">
      <w:pPr>
        <w:pStyle w:val="berschrift1"/>
      </w:pPr>
      <w:bookmarkStart w:id="40" w:name="_Toc77250246"/>
      <w:r>
        <w:lastRenderedPageBreak/>
        <w:t>Lebenslauf</w:t>
      </w:r>
      <w:bookmarkEnd w:id="40"/>
    </w:p>
    <w:p w:rsidR="00801A98" w:rsidRDefault="00801A98" w:rsidP="00801A98">
      <w:r>
        <w:t>PERSONALIEN</w:t>
      </w:r>
    </w:p>
    <w:p w:rsidR="00801A98" w:rsidRPr="00A10443" w:rsidRDefault="00801A98" w:rsidP="00801A98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657"/>
      </w:tblGrid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Name und Vorname: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................................................................................................</w:t>
            </w:r>
          </w:p>
        </w:tc>
      </w:tr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Geburtsdatum: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................................................................................................</w:t>
            </w:r>
          </w:p>
        </w:tc>
      </w:tr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Geburtsort: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................................................................................................</w:t>
            </w:r>
          </w:p>
        </w:tc>
      </w:tr>
    </w:tbl>
    <w:p w:rsidR="00801A98" w:rsidRDefault="00801A98" w:rsidP="00801A98"/>
    <w:p w:rsidR="000A3487" w:rsidRDefault="000A3487" w:rsidP="00801A98"/>
    <w:p w:rsidR="00801A98" w:rsidRDefault="00801A98" w:rsidP="00801A98"/>
    <w:p w:rsidR="00801A98" w:rsidRDefault="00801A98" w:rsidP="00801A98">
      <w:r>
        <w:t>SCHULISCHER WERDEGANG</w:t>
      </w:r>
    </w:p>
    <w:p w:rsidR="00801A98" w:rsidRDefault="00801A98" w:rsidP="00801A98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657"/>
      </w:tblGrid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(Jahr) – (Jahr)</w:t>
            </w:r>
          </w:p>
        </w:tc>
        <w:tc>
          <w:tcPr>
            <w:tcW w:w="6657" w:type="dxa"/>
            <w:vAlign w:val="center"/>
          </w:tcPr>
          <w:p w:rsidR="00801A98" w:rsidRDefault="00521517" w:rsidP="00B914B5">
            <w:r>
              <w:t>…………………………………………………………………….</w:t>
            </w:r>
          </w:p>
        </w:tc>
      </w:tr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(genaues Datum)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Abitur</w:t>
            </w:r>
          </w:p>
        </w:tc>
      </w:tr>
    </w:tbl>
    <w:p w:rsidR="00801A98" w:rsidRDefault="00801A98" w:rsidP="00801A98"/>
    <w:p w:rsidR="00801A98" w:rsidRDefault="00801A98" w:rsidP="00801A98"/>
    <w:p w:rsidR="00801A98" w:rsidRDefault="00801A98" w:rsidP="00801A98"/>
    <w:p w:rsidR="00801A98" w:rsidRDefault="00801A98" w:rsidP="00801A98">
      <w:r>
        <w:t>UNIVERSITÄRER WERDEGANG</w:t>
      </w:r>
    </w:p>
    <w:p w:rsidR="00801A98" w:rsidRDefault="00801A98" w:rsidP="00801A98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657"/>
      </w:tblGrid>
      <w:tr w:rsidR="00801A98" w:rsidTr="00B914B5">
        <w:tc>
          <w:tcPr>
            <w:tcW w:w="2552" w:type="dxa"/>
            <w:vAlign w:val="center"/>
          </w:tcPr>
          <w:p w:rsidR="00801A98" w:rsidRDefault="00801A98" w:rsidP="00801A98">
            <w:r>
              <w:t>WS20../..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Beginn des Studiums (Fach)</w:t>
            </w:r>
          </w:p>
          <w:p w:rsidR="00801A98" w:rsidRDefault="00801A98" w:rsidP="00B914B5">
            <w:r>
              <w:t>An der Universität ………………………..</w:t>
            </w:r>
          </w:p>
        </w:tc>
      </w:tr>
      <w:tr w:rsidR="00801A98" w:rsidTr="00B914B5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(genaues Datum)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r>
              <w:t>Vordiplom, Bachelor, Erster Abschnitt der</w:t>
            </w:r>
          </w:p>
          <w:p w:rsidR="00801A98" w:rsidRDefault="00801A98" w:rsidP="00B914B5">
            <w:r>
              <w:t>Ärztlichen Prüfung (M1), o.ä.</w:t>
            </w:r>
          </w:p>
        </w:tc>
      </w:tr>
      <w:tr w:rsidR="00801A98" w:rsidTr="00801A98">
        <w:trPr>
          <w:trHeight w:hRule="exact" w:val="567"/>
        </w:trPr>
        <w:tc>
          <w:tcPr>
            <w:tcW w:w="2552" w:type="dxa"/>
            <w:vAlign w:val="center"/>
          </w:tcPr>
          <w:p w:rsidR="00801A98" w:rsidRDefault="00801A98" w:rsidP="00B914B5">
            <w:r>
              <w:t>(genaues Datum)</w:t>
            </w:r>
          </w:p>
        </w:tc>
        <w:tc>
          <w:tcPr>
            <w:tcW w:w="6657" w:type="dxa"/>
            <w:vAlign w:val="center"/>
          </w:tcPr>
          <w:p w:rsidR="00801A98" w:rsidRDefault="00801A98" w:rsidP="00B914B5">
            <w:pPr>
              <w:jc w:val="left"/>
            </w:pPr>
            <w:r>
              <w:t>1. Abschnitt der Ärztlichen Prüfung</w:t>
            </w:r>
          </w:p>
        </w:tc>
      </w:tr>
      <w:tr w:rsidR="00801A98" w:rsidTr="00801A9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hRule="exact" w:val="56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(Jahr) – (Jahr)</w:t>
            </w:r>
          </w:p>
        </w:tc>
        <w:tc>
          <w:tcPr>
            <w:tcW w:w="6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Hauptstudium, Zweiter Abschnitt der</w:t>
            </w:r>
          </w:p>
          <w:p w:rsidR="00801A98" w:rsidRDefault="00801A98" w:rsidP="00B914B5">
            <w:r>
              <w:t>Ärztlichen Prüfung (M2), o.ä.</w:t>
            </w:r>
          </w:p>
        </w:tc>
      </w:tr>
      <w:tr w:rsidR="00801A98" w:rsidTr="00801A9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hRule="exact" w:val="56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(Jahr) – (Jahr)</w:t>
            </w:r>
          </w:p>
        </w:tc>
        <w:tc>
          <w:tcPr>
            <w:tcW w:w="6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Diplom-/Masterarbeit (Titel)…………………</w:t>
            </w:r>
          </w:p>
        </w:tc>
      </w:tr>
      <w:tr w:rsidR="00801A98" w:rsidTr="00801A9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hRule="exact" w:val="56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(genaues Datum)</w:t>
            </w:r>
          </w:p>
        </w:tc>
        <w:tc>
          <w:tcPr>
            <w:tcW w:w="6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A98" w:rsidRDefault="00801A98" w:rsidP="00B914B5">
            <w:r>
              <w:t>Diplom, Master, o.ä.</w:t>
            </w:r>
            <w:r w:rsidR="00521517">
              <w:t>, Note:</w:t>
            </w:r>
          </w:p>
        </w:tc>
      </w:tr>
    </w:tbl>
    <w:p w:rsidR="00801A98" w:rsidRPr="00801A98" w:rsidRDefault="00801A98" w:rsidP="00801A98"/>
    <w:p w:rsidR="00307D9A" w:rsidRDefault="00307D9A" w:rsidP="001A61F6">
      <w:pPr>
        <w:pStyle w:val="berschrift1"/>
      </w:pPr>
      <w:bookmarkStart w:id="41" w:name="_Toc77250247"/>
      <w:r>
        <w:lastRenderedPageBreak/>
        <w:t>Danksagung</w:t>
      </w:r>
      <w:bookmarkEnd w:id="41"/>
    </w:p>
    <w:p w:rsidR="00521517" w:rsidRDefault="00521517" w:rsidP="00521517">
      <w:r>
        <w:t>Frau/Herrn A. danke ich für die Überlassung des Themas dieser Arbeit und die ausgezeichneten Möglichkeiten, es zu bearbeiten.</w:t>
      </w:r>
    </w:p>
    <w:p w:rsidR="00521517" w:rsidRDefault="00521517" w:rsidP="00521517"/>
    <w:p w:rsidR="00521517" w:rsidRDefault="00521517" w:rsidP="00521517">
      <w:r>
        <w:t>Besonderen Dank schulde ich Frau/Herrn C vom Südasien-Institut der Universität Heidelberg, die/der mir zum Verständnis vieler Quellen verhalf und mir wichtige sachliche Hinweise gab.</w:t>
      </w:r>
    </w:p>
    <w:p w:rsidR="00521517" w:rsidRDefault="00521517" w:rsidP="00521517"/>
    <w:p w:rsidR="00521517" w:rsidRPr="003430AB" w:rsidRDefault="00521517" w:rsidP="00521517">
      <w:r>
        <w:t>Ebenso danke ich Frau/Herrn D für die Durchsicht meiner Arbeit und die vielen Hinweise, die zur Vollendung derselben notwendig waren.</w:t>
      </w:r>
    </w:p>
    <w:p w:rsidR="00521517" w:rsidRPr="00521517" w:rsidRDefault="00521517" w:rsidP="00521517"/>
    <w:sectPr w:rsidR="00521517" w:rsidRPr="00521517" w:rsidSect="00686BEB">
      <w:headerReference w:type="default" r:id="rId8"/>
      <w:footerReference w:type="default" r:id="rId9"/>
      <w:pgSz w:w="11906" w:h="16838"/>
      <w:pgMar w:top="1417" w:right="1417" w:bottom="1134" w:left="1417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7E6" w:rsidRDefault="00A827E6" w:rsidP="00686BEB">
      <w:r>
        <w:separator/>
      </w:r>
    </w:p>
  </w:endnote>
  <w:endnote w:type="continuationSeparator" w:id="0">
    <w:p w:rsidR="00A827E6" w:rsidRDefault="00A827E6" w:rsidP="0068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3604247"/>
      <w:docPartObj>
        <w:docPartGallery w:val="Page Numbers (Bottom of Page)"/>
        <w:docPartUnique/>
      </w:docPartObj>
    </w:sdtPr>
    <w:sdtEndPr/>
    <w:sdtContent>
      <w:p w:rsidR="00686BEB" w:rsidRDefault="00686BEB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DE1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7E6" w:rsidRDefault="00A827E6" w:rsidP="00686BEB">
      <w:r>
        <w:separator/>
      </w:r>
    </w:p>
  </w:footnote>
  <w:footnote w:type="continuationSeparator" w:id="0">
    <w:p w:rsidR="00A827E6" w:rsidRDefault="00A827E6" w:rsidP="00686BEB">
      <w:r>
        <w:continuationSeparator/>
      </w:r>
    </w:p>
  </w:footnote>
  <w:footnote w:id="1">
    <w:p w:rsidR="00182C17" w:rsidRDefault="00182C17">
      <w:pPr>
        <w:pStyle w:val="Funotentext"/>
      </w:pPr>
      <w:r>
        <w:rPr>
          <w:rStyle w:val="Funotenzeichen"/>
        </w:rPr>
        <w:footnoteRef/>
      </w:r>
      <w:r>
        <w:t xml:space="preserve"> Bei Dissertationen zum Dr. sc. hum.: zur Erlangung des </w:t>
      </w:r>
      <w:r w:rsidRPr="00182C17">
        <w:t>Doctor scientiarum humanarum</w:t>
      </w:r>
      <w:r>
        <w:t xml:space="preserve"> (Dr. sc. hum.)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BEB" w:rsidRDefault="00A827E6" w:rsidP="00E253F2">
    <w:pPr>
      <w:pStyle w:val="Kopfzeile"/>
      <w:pBdr>
        <w:bottom w:val="single" w:sz="4" w:space="1" w:color="auto"/>
      </w:pBdr>
    </w:pPr>
    <w:r>
      <w:rPr>
        <w:noProof/>
      </w:rPr>
      <w:fldChar w:fldCharType="begin"/>
    </w:r>
    <w:r>
      <w:rPr>
        <w:noProof/>
      </w:rPr>
      <w:instrText xml:space="preserve"> STYLEREF  "Überschrift 1"  \* MERGEFORMAT </w:instrText>
    </w:r>
    <w:r>
      <w:rPr>
        <w:noProof/>
      </w:rPr>
      <w:fldChar w:fldCharType="separate"/>
    </w:r>
    <w:r w:rsidR="005D3DE1">
      <w:rPr>
        <w:noProof/>
      </w:rPr>
      <w:t>Danksagung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614E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B683487"/>
    <w:multiLevelType w:val="multilevel"/>
    <w:tmpl w:val="0407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487"/>
    <w:rsid w:val="000A3487"/>
    <w:rsid w:val="000E1C29"/>
    <w:rsid w:val="00182C17"/>
    <w:rsid w:val="001A61F6"/>
    <w:rsid w:val="002C206B"/>
    <w:rsid w:val="00307D9A"/>
    <w:rsid w:val="003A1F15"/>
    <w:rsid w:val="003B44B7"/>
    <w:rsid w:val="003C03FF"/>
    <w:rsid w:val="003C390F"/>
    <w:rsid w:val="00417FAE"/>
    <w:rsid w:val="004D573F"/>
    <w:rsid w:val="004E35B4"/>
    <w:rsid w:val="00521517"/>
    <w:rsid w:val="005D3DE1"/>
    <w:rsid w:val="006246E5"/>
    <w:rsid w:val="00686BEB"/>
    <w:rsid w:val="00690720"/>
    <w:rsid w:val="006A47AF"/>
    <w:rsid w:val="0072757E"/>
    <w:rsid w:val="0077214D"/>
    <w:rsid w:val="007A3353"/>
    <w:rsid w:val="007C35A1"/>
    <w:rsid w:val="007E6844"/>
    <w:rsid w:val="007F75BF"/>
    <w:rsid w:val="00801A98"/>
    <w:rsid w:val="00891835"/>
    <w:rsid w:val="00907567"/>
    <w:rsid w:val="00A016C6"/>
    <w:rsid w:val="00A827E6"/>
    <w:rsid w:val="00AA0481"/>
    <w:rsid w:val="00B0651E"/>
    <w:rsid w:val="00BA54A4"/>
    <w:rsid w:val="00BF64FF"/>
    <w:rsid w:val="00C3302C"/>
    <w:rsid w:val="00C557F4"/>
    <w:rsid w:val="00C80DE9"/>
    <w:rsid w:val="00C8248E"/>
    <w:rsid w:val="00D64014"/>
    <w:rsid w:val="00E253F2"/>
    <w:rsid w:val="00F6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7214D"/>
    <w:pPr>
      <w:jc w:val="both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A61F6"/>
    <w:pPr>
      <w:keepNext/>
      <w:keepLines/>
      <w:pageBreakBefore/>
      <w:numPr>
        <w:numId w:val="1"/>
      </w:numPr>
      <w:spacing w:before="240" w:after="480"/>
      <w:outlineLvl w:val="0"/>
    </w:pPr>
    <w:rPr>
      <w:rFonts w:eastAsiaTheme="majorEastAsia" w:cstheme="majorBidi"/>
      <w:bCs/>
      <w:cap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A61F6"/>
    <w:pPr>
      <w:keepNext/>
      <w:keepLines/>
      <w:numPr>
        <w:ilvl w:val="1"/>
        <w:numId w:val="1"/>
      </w:numPr>
      <w:spacing w:before="240" w:after="240"/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A61F6"/>
    <w:pPr>
      <w:keepNext/>
      <w:keepLines/>
      <w:numPr>
        <w:ilvl w:val="2"/>
        <w:numId w:val="1"/>
      </w:numPr>
      <w:spacing w:before="240" w:after="240"/>
      <w:outlineLvl w:val="2"/>
    </w:pPr>
    <w:rPr>
      <w:rFonts w:eastAsiaTheme="majorEastAsia" w:cstheme="majorBidi"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E35B4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E35B4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E35B4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E35B4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E35B4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E35B4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1F6"/>
    <w:rPr>
      <w:rFonts w:ascii="Arial" w:eastAsiaTheme="majorEastAsia" w:hAnsi="Arial" w:cstheme="majorBidi"/>
      <w:bCs/>
      <w:cap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A61F6"/>
    <w:rPr>
      <w:rFonts w:ascii="Arial" w:eastAsiaTheme="majorEastAsia" w:hAnsi="Arial" w:cstheme="majorBidi"/>
      <w:bCs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A61F6"/>
    <w:rPr>
      <w:rFonts w:ascii="Arial" w:eastAsiaTheme="majorEastAsia" w:hAnsi="Arial" w:cstheme="majorBidi"/>
      <w:bCs/>
      <w:sz w:val="24"/>
    </w:rPr>
  </w:style>
  <w:style w:type="table" w:styleId="Tabellenraster">
    <w:name w:val="Table Grid"/>
    <w:basedOn w:val="NormaleTabelle"/>
    <w:rsid w:val="00801A98"/>
    <w:rPr>
      <w:rFonts w:eastAsia="Times New Roman"/>
      <w:sz w:val="24"/>
      <w:szCs w:val="24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E35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E35B4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E35B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E35B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E35B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E35B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erzeichnis1">
    <w:name w:val="toc 1"/>
    <w:basedOn w:val="Standard"/>
    <w:next w:val="Standard"/>
    <w:autoRedefine/>
    <w:uiPriority w:val="39"/>
    <w:unhideWhenUsed/>
    <w:rsid w:val="00690720"/>
    <w:pPr>
      <w:tabs>
        <w:tab w:val="left" w:pos="440"/>
        <w:tab w:val="right" w:leader="dot" w:pos="9062"/>
      </w:tabs>
      <w:spacing w:before="720" w:after="240"/>
      <w:ind w:left="284" w:hanging="284"/>
    </w:pPr>
    <w:rPr>
      <w:caps/>
      <w:sz w:val="28"/>
    </w:rPr>
  </w:style>
  <w:style w:type="paragraph" w:styleId="Verzeichnis2">
    <w:name w:val="toc 2"/>
    <w:basedOn w:val="Standard"/>
    <w:next w:val="Standard"/>
    <w:autoRedefine/>
    <w:uiPriority w:val="39"/>
    <w:unhideWhenUsed/>
    <w:rsid w:val="00690720"/>
    <w:pPr>
      <w:tabs>
        <w:tab w:val="right" w:leader="dot" w:pos="9062"/>
      </w:tabs>
      <w:spacing w:after="120"/>
      <w:ind w:left="284"/>
    </w:pPr>
  </w:style>
  <w:style w:type="paragraph" w:styleId="Verzeichnis3">
    <w:name w:val="toc 3"/>
    <w:basedOn w:val="Standard"/>
    <w:next w:val="Standard"/>
    <w:autoRedefine/>
    <w:uiPriority w:val="39"/>
    <w:unhideWhenUsed/>
    <w:rsid w:val="00690720"/>
    <w:pPr>
      <w:tabs>
        <w:tab w:val="right" w:leader="dot" w:pos="9062"/>
      </w:tabs>
      <w:spacing w:before="120" w:after="120"/>
      <w:ind w:left="680"/>
    </w:pPr>
  </w:style>
  <w:style w:type="paragraph" w:styleId="Kopfzeile">
    <w:name w:val="header"/>
    <w:basedOn w:val="Standard"/>
    <w:link w:val="KopfzeileZchn"/>
    <w:uiPriority w:val="99"/>
    <w:unhideWhenUsed/>
    <w:rsid w:val="002C206B"/>
    <w:pPr>
      <w:tabs>
        <w:tab w:val="center" w:pos="4536"/>
        <w:tab w:val="right" w:pos="9072"/>
      </w:tabs>
    </w:pPr>
    <w:rPr>
      <w:sz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2C206B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86B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86BEB"/>
    <w:rPr>
      <w:rFonts w:ascii="Arial" w:hAnsi="Arial"/>
      <w:sz w:val="24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182C17"/>
    <w:rPr>
      <w:sz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182C17"/>
    <w:rPr>
      <w:rFonts w:ascii="Arial" w:hAnsi="Arial"/>
    </w:rPr>
  </w:style>
  <w:style w:type="character" w:styleId="Endnotenzeichen">
    <w:name w:val="endnote reference"/>
    <w:basedOn w:val="Absatz-Standardschriftart"/>
    <w:uiPriority w:val="99"/>
    <w:semiHidden/>
    <w:unhideWhenUsed/>
    <w:rsid w:val="00182C17"/>
    <w:rPr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82C17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82C17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182C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40B71-EEEC-46B0-AA04-E194A11A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Dissertation_Dokumentvorlage_Pc.dotx</Template>
  <TotalTime>0</TotalTime>
  <Pages>14</Pages>
  <Words>516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Uni-Heidelberg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aw29</dc:creator>
  <cp:lastModifiedBy>Braun, Volker</cp:lastModifiedBy>
  <cp:revision>2</cp:revision>
  <dcterms:created xsi:type="dcterms:W3CDTF">2021-07-15T12:05:00Z</dcterms:created>
  <dcterms:modified xsi:type="dcterms:W3CDTF">2021-07-15T12:05:00Z</dcterms:modified>
</cp:coreProperties>
</file>